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ABB" w:rsidRPr="00587D19" w:rsidRDefault="00566ABB" w:rsidP="00587D19">
      <w:pPr>
        <w:shd w:val="clear" w:color="auto" w:fill="FFFF00"/>
        <w:rPr>
          <w:rStyle w:val="Strong"/>
          <w:sz w:val="36"/>
          <w:szCs w:val="36"/>
        </w:rPr>
      </w:pPr>
      <w:r w:rsidRPr="00587D19">
        <w:rPr>
          <w:rStyle w:val="Strong"/>
          <w:sz w:val="36"/>
          <w:szCs w:val="36"/>
        </w:rPr>
        <w:t>This is your last opportunity f</w:t>
      </w:r>
      <w:r>
        <w:rPr>
          <w:rStyle w:val="Strong"/>
          <w:sz w:val="36"/>
          <w:szCs w:val="36"/>
        </w:rPr>
        <w:t>or team and individual pictures</w:t>
      </w:r>
    </w:p>
    <w:p w:rsidR="00566ABB" w:rsidRPr="00587D19" w:rsidRDefault="00566ABB" w:rsidP="00587D19">
      <w:pPr>
        <w:pStyle w:val="Heading1"/>
        <w:jc w:val="center"/>
        <w:rPr>
          <w:color w:val="002060"/>
          <w:sz w:val="96"/>
          <w:szCs w:val="9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alt="soccer magnet.jpg" style="position:absolute;left:0;text-align:left;margin-left:382.55pt;margin-top:113.5pt;width:150.9pt;height:220.1pt;z-index:-251658240;visibility:visible">
            <v:imagedata r:id="rId4" o:title=""/>
          </v:shape>
        </w:pict>
      </w:r>
      <w:r w:rsidRPr="00587D19">
        <w:rPr>
          <w:color w:val="002060"/>
          <w:sz w:val="96"/>
          <w:szCs w:val="96"/>
        </w:rPr>
        <w:t>FINAL PICTURE DAY IS THIS SATURDAY</w:t>
      </w:r>
    </w:p>
    <w:p w:rsidR="00566ABB" w:rsidRPr="00B528A6" w:rsidRDefault="00566ABB" w:rsidP="00587D19">
      <w:pPr>
        <w:pStyle w:val="Heading1"/>
        <w:jc w:val="center"/>
        <w:rPr>
          <w:color w:val="FF0000"/>
          <w:sz w:val="96"/>
          <w:szCs w:val="96"/>
          <w:u w:val="single"/>
        </w:rPr>
      </w:pPr>
      <w:r>
        <w:rPr>
          <w:noProof/>
        </w:rPr>
        <w:pict>
          <v:shape id="Picture 0" o:spid="_x0000_s1027" type="#_x0000_t75" alt="cmm_soccer_2811_t.jpg" style="position:absolute;left:0;text-align:left;margin-left:-40.65pt;margin-top:4.65pt;width:111.2pt;height:137.2pt;z-index:-251659264;visibility:visible">
            <v:imagedata r:id="rId5" o:title=""/>
          </v:shape>
        </w:pict>
      </w:r>
      <w:r w:rsidRPr="00B528A6">
        <w:rPr>
          <w:color w:val="FF0000"/>
          <w:sz w:val="96"/>
          <w:szCs w:val="96"/>
          <w:u w:val="single"/>
        </w:rPr>
        <w:t>OCTOBER 3</w:t>
      </w:r>
    </w:p>
    <w:p w:rsidR="00566ABB" w:rsidRDefault="00566ABB" w:rsidP="00587D19"/>
    <w:p w:rsidR="00566ABB" w:rsidRPr="00587D19" w:rsidRDefault="00566ABB" w:rsidP="00587D19"/>
    <w:p w:rsidR="00566ABB" w:rsidRPr="00B528A6" w:rsidRDefault="00566ABB" w:rsidP="00587D19">
      <w:pPr>
        <w:jc w:val="center"/>
        <w:rPr>
          <w:b/>
          <w:sz w:val="36"/>
          <w:szCs w:val="36"/>
        </w:rPr>
      </w:pPr>
    </w:p>
    <w:p w:rsidR="00566ABB" w:rsidRDefault="00566ABB" w:rsidP="00587D19">
      <w:pPr>
        <w:jc w:val="center"/>
        <w:rPr>
          <w:b/>
          <w:sz w:val="52"/>
          <w:szCs w:val="52"/>
        </w:rPr>
      </w:pPr>
      <w:r w:rsidRPr="00243101">
        <w:rPr>
          <w:b/>
          <w:sz w:val="52"/>
          <w:szCs w:val="52"/>
        </w:rPr>
        <w:t xml:space="preserve">Please contact GALLERY PORTRAITURE 816-734-7272 or </w:t>
      </w:r>
      <w:hyperlink r:id="rId6" w:history="1">
        <w:r w:rsidRPr="00243101">
          <w:rPr>
            <w:rStyle w:val="Hyperlink"/>
            <w:b/>
            <w:sz w:val="52"/>
            <w:szCs w:val="52"/>
          </w:rPr>
          <w:t>galleryportraiture@kc.rr.com</w:t>
        </w:r>
      </w:hyperlink>
      <w:r w:rsidRPr="00243101">
        <w:rPr>
          <w:b/>
          <w:sz w:val="52"/>
          <w:szCs w:val="52"/>
        </w:rPr>
        <w:t xml:space="preserve"> </w:t>
      </w:r>
    </w:p>
    <w:p w:rsidR="00566ABB" w:rsidRPr="00243101" w:rsidRDefault="00566ABB" w:rsidP="00587D19">
      <w:pPr>
        <w:jc w:val="center"/>
        <w:rPr>
          <w:b/>
          <w:sz w:val="52"/>
          <w:szCs w:val="52"/>
        </w:rPr>
      </w:pPr>
      <w:r w:rsidRPr="00243101">
        <w:rPr>
          <w:b/>
          <w:sz w:val="52"/>
          <w:szCs w:val="52"/>
        </w:rPr>
        <w:t>to schedule your picture time</w:t>
      </w:r>
    </w:p>
    <w:p w:rsidR="00566ABB" w:rsidRDefault="00566ABB">
      <w:pPr>
        <w:rPr>
          <w:i/>
          <w:sz w:val="36"/>
          <w:szCs w:val="36"/>
        </w:rPr>
      </w:pPr>
    </w:p>
    <w:p w:rsidR="00566ABB" w:rsidRPr="00243101" w:rsidRDefault="00566ABB" w:rsidP="00243101">
      <w:pPr>
        <w:shd w:val="clear" w:color="auto" w:fill="FFFF00"/>
        <w:rPr>
          <w:i/>
          <w:sz w:val="36"/>
          <w:szCs w:val="36"/>
        </w:rPr>
      </w:pPr>
      <w:r w:rsidRPr="00243101">
        <w:rPr>
          <w:i/>
          <w:sz w:val="36"/>
          <w:szCs w:val="36"/>
        </w:rPr>
        <w:t>Picture orders provide league rebates for RSC and have become a valuable annual fundraiser. Please help support your program.</w:t>
      </w:r>
    </w:p>
    <w:sectPr w:rsidR="00566ABB" w:rsidRPr="00243101" w:rsidSect="00AB1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7D19"/>
    <w:rsid w:val="00153250"/>
    <w:rsid w:val="00243101"/>
    <w:rsid w:val="00344733"/>
    <w:rsid w:val="00566ABB"/>
    <w:rsid w:val="00587D19"/>
    <w:rsid w:val="00736BDE"/>
    <w:rsid w:val="008E4917"/>
    <w:rsid w:val="009673CD"/>
    <w:rsid w:val="00AB17F2"/>
    <w:rsid w:val="00B528A6"/>
    <w:rsid w:val="00CF3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7F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587D1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87D19"/>
    <w:rPr>
      <w:rFonts w:ascii="Cambria" w:hAnsi="Cambria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uiPriority w:val="99"/>
    <w:rsid w:val="00587D19"/>
    <w:rPr>
      <w:rFonts w:cs="Times New Roman"/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rsid w:val="00587D1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587D19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99"/>
    <w:qFormat/>
    <w:rsid w:val="00587D19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43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31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lleryportraiture@kc.rr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60</Words>
  <Characters>342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your last opportunity for team and individual pictures</dc:title>
  <dc:subject/>
  <dc:creator>Vitamvi</dc:creator>
  <cp:keywords/>
  <dc:description/>
  <cp:lastModifiedBy>webrown</cp:lastModifiedBy>
  <cp:revision>2</cp:revision>
  <dcterms:created xsi:type="dcterms:W3CDTF">2009-09-29T15:55:00Z</dcterms:created>
  <dcterms:modified xsi:type="dcterms:W3CDTF">2009-09-29T15:55:00Z</dcterms:modified>
</cp:coreProperties>
</file>